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9AA831" w14:textId="77777777"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6C33665F" w14:textId="77777777" w:rsidR="00F90453" w:rsidRDefault="00813C47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1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53"/>
        <w:gridCol w:w="2552"/>
      </w:tblGrid>
      <w:tr w:rsidR="007548B0" w14:paraId="5B5B64B9" w14:textId="77777777" w:rsidTr="00181410">
        <w:trPr>
          <w:trHeight w:val="350"/>
        </w:trPr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AEB2D0C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2BD370" w14:textId="77777777" w:rsidR="00222867" w:rsidRPr="00D635C4" w:rsidRDefault="0008735C" w:rsidP="00DE68A0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>אוצר</w:t>
            </w:r>
          </w:p>
        </w:tc>
      </w:tr>
      <w:tr w:rsidR="007548B0" w14:paraId="686EB09F" w14:textId="77777777" w:rsidTr="00181410">
        <w:trPr>
          <w:trHeight w:val="361"/>
        </w:trPr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C3402EB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60D8EC" w14:textId="77777777" w:rsidR="00222867" w:rsidRPr="00D635C4" w:rsidRDefault="0008735C" w:rsidP="00DE68A0">
            <w:pPr>
              <w:bidi w:val="0"/>
              <w:rPr>
                <w:rtl/>
              </w:rPr>
            </w:pPr>
            <w:proofErr w:type="spellStart"/>
            <w:r>
              <w:rPr>
                <w:rFonts w:hint="cs"/>
                <w:rtl/>
              </w:rPr>
              <w:t>מינהל</w:t>
            </w:r>
            <w:proofErr w:type="spellEnd"/>
          </w:p>
        </w:tc>
      </w:tr>
      <w:tr w:rsidR="007548B0" w14:paraId="21D6E463" w14:textId="77777777" w:rsidTr="00181410">
        <w:trPr>
          <w:trHeight w:val="370"/>
        </w:trPr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97AAA43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E2B8C2" w14:textId="5327A525" w:rsidR="00222867" w:rsidRDefault="000E208D" w:rsidP="00897591">
            <w:pPr>
              <w:rPr>
                <w:rtl/>
              </w:rPr>
            </w:pPr>
            <w:r>
              <w:rPr>
                <w:rFonts w:hint="cs"/>
                <w:rtl/>
              </w:rPr>
              <w:t>19</w:t>
            </w:r>
            <w:r w:rsidR="00181410">
              <w:rPr>
                <w:rFonts w:hint="cs"/>
                <w:rtl/>
              </w:rPr>
              <w:t>.0</w:t>
            </w:r>
            <w:r>
              <w:rPr>
                <w:rFonts w:hint="cs"/>
                <w:rtl/>
              </w:rPr>
              <w:t>8</w:t>
            </w:r>
            <w:r w:rsidR="00181410">
              <w:rPr>
                <w:rFonts w:hint="cs"/>
                <w:rtl/>
              </w:rPr>
              <w:t>.20</w:t>
            </w:r>
            <w:r>
              <w:rPr>
                <w:rFonts w:hint="cs"/>
                <w:rtl/>
              </w:rPr>
              <w:t>24</w:t>
            </w:r>
          </w:p>
        </w:tc>
      </w:tr>
    </w:tbl>
    <w:p w14:paraId="4C0471D2" w14:textId="77777777" w:rsidR="00222867" w:rsidRDefault="00813C47" w:rsidP="00222867">
      <w:pPr>
        <w:rPr>
          <w:rtl/>
        </w:rPr>
      </w:pPr>
    </w:p>
    <w:p w14:paraId="618F668B" w14:textId="77777777" w:rsidR="00222867" w:rsidRDefault="00813C47" w:rsidP="00222867">
      <w:pPr>
        <w:rPr>
          <w:rtl/>
        </w:rPr>
      </w:pPr>
    </w:p>
    <w:p w14:paraId="555DD9DB" w14:textId="77777777" w:rsidR="00222867" w:rsidRDefault="00813C47" w:rsidP="00222867">
      <w:pPr>
        <w:rPr>
          <w:rtl/>
        </w:rPr>
      </w:pPr>
    </w:p>
    <w:p w14:paraId="0C7B8DF7" w14:textId="77777777" w:rsidR="00222867" w:rsidRDefault="00813C47" w:rsidP="00222867">
      <w:pPr>
        <w:rPr>
          <w:rtl/>
        </w:rPr>
      </w:pPr>
    </w:p>
    <w:p w14:paraId="7B01E351" w14:textId="77777777" w:rsidR="00222867" w:rsidRDefault="00813C47" w:rsidP="00222867">
      <w:pPr>
        <w:rPr>
          <w:rtl/>
        </w:rPr>
      </w:pPr>
    </w:p>
    <w:p w14:paraId="127A892C" w14:textId="77777777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01ED2272" w14:textId="77777777" w:rsidR="00222867" w:rsidRDefault="00813C47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014F3181" w14:textId="77777777" w:rsidR="00222867" w:rsidRPr="00AF57E9" w:rsidRDefault="009B6B29" w:rsidP="0049153E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Pr="00181410">
        <w:rPr>
          <w:rFonts w:ascii="Wingdings" w:hAnsi="Wingdings" w:cstheme="minorBidi"/>
          <w:bCs/>
          <w:sz w:val="21"/>
          <w:szCs w:val="21"/>
          <w:u w:val="single"/>
        </w:rPr>
        <w:sym w:font="Wingdings" w:char="F072"/>
      </w:r>
      <w:r w:rsidRPr="00181410">
        <w:rPr>
          <w:rFonts w:asciiTheme="minorBidi" w:hAnsiTheme="minorBidi" w:cstheme="minorBidi"/>
          <w:bCs/>
          <w:sz w:val="21"/>
          <w:szCs w:val="21"/>
          <w:u w:val="single"/>
          <w:rtl/>
        </w:rPr>
        <w:t xml:space="preserve"> 3(29)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14:paraId="562ADD48" w14:textId="77777777" w:rsidR="00222867" w:rsidRPr="00AF57E9" w:rsidRDefault="00813C47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287A606C" w14:textId="77777777" w:rsidTr="00033F3C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5780591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14:paraId="01A894F4" w14:textId="77777777" w:rsidTr="00033F3C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D1D36A" w14:textId="7540511B" w:rsidR="00222867" w:rsidRPr="007213A7" w:rsidRDefault="0008735C" w:rsidP="007213A7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7213A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תשלום דמי רישום לקבוצות הספורט של משרד האוצר- לעמותה </w:t>
            </w:r>
            <w:r w:rsidRPr="007213A7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–</w:t>
            </w:r>
            <w:r w:rsidRPr="007213A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הפועל מחלקה לספורט במקומות עבודה מרחב ירושלים</w:t>
            </w:r>
            <w:r w:rsidR="007213A7" w:rsidRPr="007213A7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—</w:t>
            </w:r>
            <w:r w:rsidR="007213A7" w:rsidRPr="007213A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עונת המשחקים </w:t>
            </w:r>
            <w:r w:rsidR="007213A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202</w:t>
            </w:r>
            <w:r w:rsidR="000E208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4</w:t>
            </w:r>
            <w:r w:rsidR="007213A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/2</w:t>
            </w:r>
            <w:r w:rsidR="000E208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5</w:t>
            </w:r>
            <w:r w:rsidR="00033F3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-130,000 שקלים</w:t>
            </w:r>
          </w:p>
        </w:tc>
      </w:tr>
      <w:tr w:rsidR="007548B0" w14:paraId="7AE2F63E" w14:textId="77777777" w:rsidTr="00033F3C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670977" w14:textId="77777777" w:rsidR="00222867" w:rsidRPr="007213A7" w:rsidRDefault="007213A7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7213A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תש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לום עבור אירוח שחקני הקבוצות בבתי מלון </w:t>
            </w:r>
            <w: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–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מחוזיאדה על פי תעריף השתתפות שנקבע על ידי חשכ"ל.</w:t>
            </w:r>
            <w:r w:rsidR="00033F3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-200,000 שקלים </w:t>
            </w:r>
            <w:r w:rsidR="00033F3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–</w:t>
            </w:r>
            <w:r w:rsidR="00033F3C" w:rsidRPr="00033F3C">
              <w:rPr>
                <w:rFonts w:asciiTheme="minorBidi" w:hAnsiTheme="minorBidi" w:cstheme="minorBidi" w:hint="cs"/>
                <w:bCs/>
                <w:sz w:val="21"/>
                <w:szCs w:val="21"/>
                <w:u w:val="single"/>
                <w:rtl/>
                <w:lang w:eastAsia="he-IL"/>
              </w:rPr>
              <w:t>באמצעות ספק משנה של העמותה =אורטל תיירות בע"מ</w:t>
            </w:r>
          </w:p>
        </w:tc>
      </w:tr>
      <w:tr w:rsidR="007548B0" w14:paraId="37E803FD" w14:textId="77777777" w:rsidTr="000E208D">
        <w:trPr>
          <w:trHeight w:val="820"/>
        </w:trPr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D8FEC" w14:textId="77777777" w:rsidR="00125B75" w:rsidRPr="00125B75" w:rsidRDefault="00125B75" w:rsidP="00125B75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  <w:p w14:paraId="5357440C" w14:textId="702E3276" w:rsidR="00125B75" w:rsidRPr="00125B75" w:rsidRDefault="00125B75" w:rsidP="00125B75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125B7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רישום קבוצות </w:t>
            </w:r>
            <w:proofErr w:type="spellStart"/>
            <w:r w:rsidRPr="00125B7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למחוזיאדה</w:t>
            </w:r>
            <w:proofErr w:type="spellEnd"/>
            <w:r w:rsidRPr="00125B7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שתיערך בחודש מאי 202</w:t>
            </w:r>
            <w:r w:rsidR="000E208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5</w:t>
            </w:r>
            <w:r w:rsidRPr="00125B7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– כ 21,000 שקלים.</w:t>
            </w:r>
          </w:p>
          <w:p w14:paraId="55DA6F2D" w14:textId="77777777" w:rsidR="00222867" w:rsidRPr="00125B75" w:rsidRDefault="00813C47" w:rsidP="00125B75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79AE06A6" w14:textId="77777777" w:rsidTr="00033F3C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EDD74D" w14:textId="657285DC" w:rsidR="00125B75" w:rsidRPr="00125B75" w:rsidRDefault="00125B75" w:rsidP="00125B75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125B7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כנס רכזים שיערך בתחילת שנת  202</w:t>
            </w:r>
            <w:r w:rsidR="000E208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5</w:t>
            </w:r>
            <w:r w:rsidRPr="00125B7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כ 20,000 שקלים</w:t>
            </w:r>
          </w:p>
          <w:p w14:paraId="71698F5E" w14:textId="77777777" w:rsidR="00222867" w:rsidRPr="00125B75" w:rsidRDefault="00813C47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E94D74" w14:paraId="68AEEA38" w14:textId="77777777" w:rsidTr="00033F3C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31FC76" w14:textId="77777777" w:rsidR="00E94D74" w:rsidRPr="00E94D74" w:rsidRDefault="00E94D74" w:rsidP="00B56859">
            <w:pP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</w:pPr>
          </w:p>
        </w:tc>
      </w:tr>
    </w:tbl>
    <w:p w14:paraId="2442181A" w14:textId="77777777" w:rsidR="00222867" w:rsidRPr="00AF57E9" w:rsidRDefault="00813C47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16A3526C" w14:textId="77777777" w:rsidR="00222867" w:rsidRPr="00AF57E9" w:rsidRDefault="009B6B29" w:rsidP="0008735C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08735C">
        <w:rPr>
          <w:rFonts w:ascii="Wingdings" w:hAnsi="Wingdings" w:cstheme="minorBidi"/>
          <w:b/>
          <w:sz w:val="21"/>
          <w:szCs w:val="21"/>
        </w:rPr>
        <w:t>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129DBCD3" w14:textId="77777777" w:rsidR="00222867" w:rsidRPr="00AF57E9" w:rsidRDefault="00813C47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486197FC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63107443" w14:textId="77777777" w:rsidR="00222867" w:rsidRPr="00AF57E9" w:rsidRDefault="00813C47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1455BCCE" w14:textId="77777777" w:rsidTr="00222867">
        <w:tc>
          <w:tcPr>
            <w:tcW w:w="3085" w:type="dxa"/>
            <w:hideMark/>
          </w:tcPr>
          <w:p w14:paraId="094926C1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5660699E" w14:textId="77777777" w:rsidR="00222867" w:rsidRPr="00AF57E9" w:rsidRDefault="0008735C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t>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שירותים</w:t>
            </w:r>
          </w:p>
        </w:tc>
        <w:tc>
          <w:tcPr>
            <w:tcW w:w="3116" w:type="dxa"/>
          </w:tcPr>
          <w:p w14:paraId="4BC0B262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3A88273A" w14:textId="77777777" w:rsidR="00222867" w:rsidRPr="00AF57E9" w:rsidRDefault="00813C47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3838F16B" w14:textId="77777777" w:rsidR="00222867" w:rsidRPr="00AF57E9" w:rsidRDefault="00813C47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8"/>
        <w:gridCol w:w="2996"/>
      </w:tblGrid>
      <w:tr w:rsidR="007548B0" w14:paraId="21EBF6DF" w14:textId="77777777" w:rsidTr="00222867">
        <w:tc>
          <w:tcPr>
            <w:tcW w:w="2698" w:type="dxa"/>
            <w:shd w:val="clear" w:color="auto" w:fill="E6E6E6"/>
            <w:hideMark/>
          </w:tcPr>
          <w:p w14:paraId="7B9273C1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14:paraId="3C6FA3CE" w14:textId="77777777" w:rsidR="00222867" w:rsidRPr="0008735C" w:rsidRDefault="0008735C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08735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הפועל </w:t>
            </w:r>
            <w:r w:rsidRPr="0008735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–</w:t>
            </w:r>
            <w:r w:rsidRPr="0008735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מחלקה לספורט במקומות העבודה מרחב ירושלים</w:t>
            </w:r>
          </w:p>
        </w:tc>
      </w:tr>
      <w:tr w:rsidR="007548B0" w14:paraId="3FD5393B" w14:textId="77777777" w:rsidTr="00222867">
        <w:tc>
          <w:tcPr>
            <w:tcW w:w="2698" w:type="dxa"/>
            <w:shd w:val="clear" w:color="auto" w:fill="E6E6E6"/>
            <w:hideMark/>
          </w:tcPr>
          <w:p w14:paraId="746A851A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35812A36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14:paraId="373D2585" w14:textId="77777777" w:rsidR="00222867" w:rsidRPr="0008735C" w:rsidRDefault="0008735C" w:rsidP="00307EC3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08735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580180537</w:t>
            </w:r>
          </w:p>
        </w:tc>
      </w:tr>
      <w:tr w:rsidR="007548B0" w14:paraId="070DA778" w14:textId="77777777" w:rsidTr="00222867">
        <w:tc>
          <w:tcPr>
            <w:tcW w:w="2698" w:type="dxa"/>
            <w:shd w:val="clear" w:color="auto" w:fill="E6E6E6"/>
            <w:hideMark/>
          </w:tcPr>
          <w:p w14:paraId="72016512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14:paraId="3A8F5F2C" w14:textId="77777777" w:rsidR="00222867" w:rsidRPr="0008735C" w:rsidRDefault="0008735C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08735C">
              <w:rPr>
                <w:rFonts w:ascii="Wingdings" w:hAnsi="Wingdings" w:cstheme="minorBidi"/>
                <w:b/>
                <w:sz w:val="21"/>
                <w:szCs w:val="21"/>
              </w:rPr>
              <w:t></w:t>
            </w:r>
            <w:r w:rsidR="009B6B29" w:rsidRPr="0008735C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14:paraId="2942E9BC" w14:textId="77777777" w:rsidR="00222867" w:rsidRPr="0008735C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08735C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08735C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14:paraId="37629159" w14:textId="77777777" w:rsidTr="00222867">
        <w:tc>
          <w:tcPr>
            <w:tcW w:w="2698" w:type="dxa"/>
            <w:shd w:val="clear" w:color="auto" w:fill="E6E6E6"/>
            <w:hideMark/>
          </w:tcPr>
          <w:p w14:paraId="31DE55BA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14:paraId="398B7DB6" w14:textId="1A5E4097" w:rsidR="00222867" w:rsidRPr="0008735C" w:rsidRDefault="00033F3C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371,0</w:t>
            </w:r>
            <w:r w:rsidR="00E94D7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5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0</w:t>
            </w:r>
          </w:p>
        </w:tc>
      </w:tr>
      <w:tr w:rsidR="007548B0" w14:paraId="356B6719" w14:textId="77777777" w:rsidTr="00222867">
        <w:tc>
          <w:tcPr>
            <w:tcW w:w="2698" w:type="dxa"/>
            <w:shd w:val="clear" w:color="auto" w:fill="E6E6E6"/>
            <w:hideMark/>
          </w:tcPr>
          <w:p w14:paraId="5B6EE231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14:paraId="47E849FE" w14:textId="0821DA05" w:rsidR="00222867" w:rsidRPr="0008735C" w:rsidRDefault="00033F3C" w:rsidP="00181410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עונת 202</w:t>
            </w:r>
            <w:r w:rsidR="00F64A58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4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-202</w:t>
            </w:r>
            <w:r w:rsidR="00F64A58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5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</w:p>
        </w:tc>
      </w:tr>
    </w:tbl>
    <w:p w14:paraId="745EEB0B" w14:textId="77777777" w:rsidR="00222867" w:rsidRPr="00AF57E9" w:rsidRDefault="00813C47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786BF157" w14:textId="77777777"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6016899E" w14:textId="77777777"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5BAA6BB5" w14:textId="77777777" w:rsidR="00222867" w:rsidRPr="00AF57E9" w:rsidRDefault="00813C47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33F2DB84" w14:textId="77777777"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06DC2BDA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478AF5F4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390A6E7A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603D1A2E" w14:textId="77777777" w:rsidR="00222867" w:rsidRPr="00AF57E9" w:rsidRDefault="00813C47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75A6F51C" w14:textId="77777777" w:rsidTr="003B7FCC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224B14" w14:textId="77777777" w:rsidR="00222867" w:rsidRPr="00AF57E9" w:rsidRDefault="00813C47" w:rsidP="0008735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62F0D726" w14:textId="77777777" w:rsidTr="003B7FCC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1631E1" w14:textId="77777777" w:rsidR="00897591" w:rsidRPr="00037CA9" w:rsidRDefault="00897591" w:rsidP="00897591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037CA9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העמותה לספורט במקומות העבודה במרחב ירושלים-  "הפועל" - פועלת במסגרת הסתדרות העובדים .</w:t>
            </w:r>
          </w:p>
          <w:p w14:paraId="6B843E35" w14:textId="77777777" w:rsidR="00897591" w:rsidRPr="00037CA9" w:rsidRDefault="00897591" w:rsidP="00897591">
            <w:pPr>
              <w:rPr>
                <w:rFonts w:ascii="David" w:hAnsi="David" w:cs="David"/>
                <w:sz w:val="24"/>
                <w:szCs w:val="24"/>
              </w:rPr>
            </w:pPr>
            <w:r w:rsidRPr="00037CA9">
              <w:rPr>
                <w:rFonts w:ascii="David" w:hAnsi="David" w:cs="David"/>
                <w:sz w:val="24"/>
                <w:szCs w:val="24"/>
                <w:rtl/>
              </w:rPr>
              <w:t xml:space="preserve">הליגה למקומות עבודה מנוהלת על ידי עמותת הפועל שהינה ספק של הסתדרות העובדים במרחב ירושלים. </w:t>
            </w:r>
          </w:p>
          <w:p w14:paraId="4B535D4E" w14:textId="77777777" w:rsidR="00897591" w:rsidRPr="00037CA9" w:rsidRDefault="00897591" w:rsidP="00897591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037CA9">
              <w:rPr>
                <w:rFonts w:ascii="David" w:hAnsi="David" w:cs="David"/>
                <w:sz w:val="24"/>
                <w:szCs w:val="24"/>
                <w:rtl/>
              </w:rPr>
              <w:t xml:space="preserve">משרדי הממשלה ושאר מקומות העבודה הכפופים להסתדרות מתנהלים גם הם מול ההסתדרות. </w:t>
            </w:r>
          </w:p>
          <w:p w14:paraId="582F6276" w14:textId="77777777" w:rsidR="00897591" w:rsidRPr="00037CA9" w:rsidRDefault="00897591" w:rsidP="00037CA9">
            <w:pPr>
              <w:spacing w:line="360" w:lineRule="auto"/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</w:pPr>
            <w:r w:rsidRPr="00037CA9">
              <w:rPr>
                <w:rFonts w:ascii="David" w:hAnsi="David" w:cs="David"/>
                <w:sz w:val="24"/>
                <w:szCs w:val="24"/>
                <w:rtl/>
              </w:rPr>
              <w:t>לא קיימת ליגה אחרת</w:t>
            </w:r>
            <w:r w:rsidR="00037CA9" w:rsidRPr="00037CA9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037CA9" w:rsidRPr="00037CA9">
              <w:rPr>
                <w:rFonts w:ascii="David" w:eastAsia="Times New Roman" w:hAnsi="David" w:cs="David"/>
                <w:sz w:val="24"/>
                <w:szCs w:val="24"/>
                <w:rtl/>
              </w:rPr>
              <w:t>למקומות עבודה במרחב ירושלים</w:t>
            </w:r>
            <w:r w:rsidRPr="00037CA9">
              <w:rPr>
                <w:rFonts w:ascii="David" w:hAnsi="David" w:cs="David"/>
                <w:sz w:val="24"/>
                <w:szCs w:val="24"/>
                <w:rtl/>
              </w:rPr>
              <w:t xml:space="preserve">. </w:t>
            </w:r>
            <w:r w:rsidR="00037CA9" w:rsidRPr="00037CA9">
              <w:rPr>
                <w:rFonts w:ascii="David" w:eastAsia="Times New Roman" w:hAnsi="David" w:cs="David"/>
                <w:sz w:val="24"/>
                <w:szCs w:val="24"/>
                <w:rtl/>
              </w:rPr>
              <w:t xml:space="preserve">ליגה למקומות עבודה כשמה שייכת להסתדרות שבחרה להתקשר עם עמותת הפועל שמתחזקת את הליגה </w:t>
            </w:r>
            <w:r w:rsidRPr="00037CA9">
              <w:rPr>
                <w:rFonts w:ascii="David" w:hAnsi="David" w:cs="David"/>
                <w:sz w:val="24"/>
                <w:szCs w:val="24"/>
                <w:rtl/>
              </w:rPr>
              <w:t>ומנהל</w:t>
            </w:r>
            <w:r w:rsidR="00037CA9" w:rsidRPr="00037CA9">
              <w:rPr>
                <w:rFonts w:ascii="David" w:hAnsi="David" w:cs="David"/>
                <w:sz w:val="24"/>
                <w:szCs w:val="24"/>
                <w:rtl/>
              </w:rPr>
              <w:t>ת</w:t>
            </w:r>
            <w:r w:rsidRPr="00037CA9">
              <w:rPr>
                <w:rFonts w:ascii="David" w:hAnsi="David" w:cs="David"/>
                <w:sz w:val="24"/>
                <w:szCs w:val="24"/>
                <w:rtl/>
              </w:rPr>
              <w:t xml:space="preserve"> את כל האופרציה, החל </w:t>
            </w:r>
            <w:r w:rsidRPr="00037CA9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ברישום קבוצות הספורט ,ניהול הליגה למקומות העבודה ,הקצאת מגרשי ספורט ,אולמות ,שופטים ועוד.</w:t>
            </w:r>
          </w:p>
          <w:p w14:paraId="2CE11CA3" w14:textId="77777777" w:rsidR="00897591" w:rsidRPr="00037CA9" w:rsidRDefault="00897591" w:rsidP="00897591">
            <w:pPr>
              <w:rPr>
                <w:rFonts w:ascii="David" w:eastAsia="Times New Roman" w:hAnsi="David" w:cs="David"/>
                <w:sz w:val="24"/>
                <w:szCs w:val="24"/>
              </w:rPr>
            </w:pPr>
            <w:r w:rsidRPr="00037CA9">
              <w:rPr>
                <w:rFonts w:ascii="David" w:eastAsia="Times New Roman" w:hAnsi="David" w:cs="David"/>
                <w:sz w:val="24"/>
                <w:szCs w:val="24"/>
                <w:rtl/>
              </w:rPr>
              <w:t xml:space="preserve">הפעילות מאורגנת על ידי העמותה לספורט במקומות העבודה ,אין אפשרות לבצע פעילות שאינה במסגרת זאת וללא הצטרפות לעמותה זו. </w:t>
            </w:r>
          </w:p>
          <w:p w14:paraId="531475E6" w14:textId="77777777" w:rsidR="00897591" w:rsidRDefault="00897591" w:rsidP="00897591">
            <w:pPr>
              <w:spacing w:line="360" w:lineRule="auto"/>
              <w:rPr>
                <w:rFonts w:ascii="David" w:hAnsi="David" w:cs="David"/>
                <w:b/>
                <w:sz w:val="21"/>
                <w:szCs w:val="21"/>
                <w:rtl/>
                <w:lang w:eastAsia="he-IL"/>
              </w:rPr>
            </w:pPr>
            <w:r w:rsidRPr="00037CA9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מאחר וההתקשרות הינה באמצעות ההסתדרות ועמותה זו הינה היחידה המנוהלת דרכה </w:t>
            </w:r>
            <w:r w:rsidR="00037CA9" w:rsidRPr="00037CA9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ו</w:t>
            </w:r>
            <w:r w:rsidR="00037CA9" w:rsidRPr="00037CA9">
              <w:rPr>
                <w:rFonts w:ascii="David" w:eastAsia="Times New Roman" w:hAnsi="David" w:cs="David"/>
                <w:sz w:val="24"/>
                <w:szCs w:val="24"/>
                <w:rtl/>
              </w:rPr>
              <w:t xml:space="preserve"> לא קיימת ליגה למקומות עבודה בשום מסגרת אחרת במרחב ירושלים</w:t>
            </w:r>
            <w:r w:rsidR="00037CA9" w:rsidRPr="00037CA9">
              <w:rPr>
                <w:rFonts w:ascii="David" w:hAnsi="David" w:cs="David"/>
                <w:bCs/>
                <w:sz w:val="24"/>
                <w:szCs w:val="24"/>
                <w:u w:val="single"/>
                <w:rtl/>
                <w:lang w:eastAsia="he-IL"/>
              </w:rPr>
              <w:t xml:space="preserve"> </w:t>
            </w:r>
            <w:r w:rsidRPr="00037CA9">
              <w:rPr>
                <w:rFonts w:ascii="David" w:hAnsi="David" w:cs="David"/>
                <w:bCs/>
                <w:sz w:val="24"/>
                <w:szCs w:val="24"/>
                <w:u w:val="single"/>
                <w:rtl/>
                <w:lang w:eastAsia="he-IL"/>
              </w:rPr>
              <w:t>יש לראות בעמותה כספק יחיד.</w:t>
            </w:r>
          </w:p>
          <w:p w14:paraId="52FBECD8" w14:textId="77777777" w:rsidR="00033F3C" w:rsidRPr="00033F3C" w:rsidRDefault="00033F3C" w:rsidP="00897591">
            <w:pPr>
              <w:spacing w:line="360" w:lineRule="auto"/>
              <w:rPr>
                <w:rFonts w:ascii="David" w:eastAsia="Times New Roman" w:hAnsi="David" w:cs="David"/>
                <w:b/>
                <w:bCs/>
                <w:sz w:val="24"/>
                <w:szCs w:val="24"/>
                <w:rtl/>
              </w:rPr>
            </w:pPr>
            <w:r w:rsidRPr="00033F3C">
              <w:rPr>
                <w:rFonts w:ascii="David" w:eastAsia="Times New Roman" w:hAnsi="David" w:cs="David" w:hint="cs"/>
                <w:b/>
                <w:bCs/>
                <w:sz w:val="24"/>
                <w:szCs w:val="24"/>
                <w:rtl/>
              </w:rPr>
              <w:t>כמו כן יש לראות בספק משנה של העמותה -אורטל תיירות בע"מ כספק יחיד מטעם העמותה.</w:t>
            </w:r>
          </w:p>
          <w:p w14:paraId="25B9F0B7" w14:textId="77777777" w:rsidR="00037CA9" w:rsidRPr="00037CA9" w:rsidRDefault="00037CA9" w:rsidP="00037CA9">
            <w:pPr>
              <w:rPr>
                <w:rFonts w:ascii="David" w:eastAsia="Times New Roman" w:hAnsi="David" w:cs="David"/>
                <w:sz w:val="24"/>
                <w:szCs w:val="24"/>
                <w:rtl/>
              </w:rPr>
            </w:pPr>
          </w:p>
          <w:p w14:paraId="69545294" w14:textId="77777777" w:rsidR="00037CA9" w:rsidRPr="00897591" w:rsidRDefault="00037CA9" w:rsidP="00897591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4C7AAF69" w14:textId="77777777" w:rsidR="00222867" w:rsidRPr="00AF57E9" w:rsidRDefault="00813C47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19A82A7C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63729AA1" w14:textId="77777777" w:rsidR="00222867" w:rsidRPr="00AF57E9" w:rsidRDefault="00813C47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3EA30C8C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10252C95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14:paraId="10A09049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2BFBCF" w14:textId="77777777" w:rsidR="00222867" w:rsidRPr="00AF57E9" w:rsidRDefault="0008735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שי מזרחי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68306F" w14:textId="77777777" w:rsidR="00222867" w:rsidRPr="00AF57E9" w:rsidRDefault="0008735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יו"ר וועד העובדים ורכז ספורט ראשי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16CC19" w14:textId="77777777" w:rsidR="00222867" w:rsidRPr="0008735C" w:rsidRDefault="00763B1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שי מזרחי</w:t>
            </w:r>
          </w:p>
        </w:tc>
      </w:tr>
      <w:tr w:rsidR="007548B0" w14:paraId="66979401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ACBF2A5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D2891A2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867F10F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6015D61C" w14:textId="77777777" w:rsidR="00222867" w:rsidRPr="00817FBA" w:rsidRDefault="00813C47" w:rsidP="00222867"/>
    <w:sectPr w:rsidR="00222867" w:rsidRPr="00817FBA" w:rsidSect="00DE4C1B">
      <w:headerReference w:type="default" r:id="rId11"/>
      <w:foot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0D0336" w14:textId="77777777" w:rsidR="00813C47" w:rsidRDefault="00813C47">
      <w:r>
        <w:separator/>
      </w:r>
    </w:p>
  </w:endnote>
  <w:endnote w:type="continuationSeparator" w:id="0">
    <w:p w14:paraId="5939ACDA" w14:textId="77777777" w:rsidR="00813C47" w:rsidRDefault="00813C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00000000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69953133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27DB4D70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0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2336911D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7F69CDB0" w14:textId="77777777"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033F3C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033F3C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1904D612" w14:textId="77777777" w:rsidR="00354861" w:rsidRPr="0098529F" w:rsidRDefault="00813C47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14:paraId="67E73C3D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1B8D685E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AE994C6" w14:textId="77777777" w:rsidR="00354861" w:rsidRPr="0098529F" w:rsidRDefault="00813C47" w:rsidP="00354861">
          <w:pPr>
            <w:rPr>
              <w:rFonts w:ascii="Arial" w:hAnsi="Arial"/>
              <w:b/>
              <w:bCs/>
              <w:color w:val="FFFFFF"/>
              <w:rtl/>
            </w:rPr>
          </w:pP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0DFD335E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5A862E8" w14:textId="77777777"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14:paraId="6C7BC75B" w14:textId="77777777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2CFEE7D2" w14:textId="77777777"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4A104033" w14:textId="77777777"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0"/>
  </w:tbl>
  <w:p w14:paraId="639BDE4D" w14:textId="77777777" w:rsidR="00E678BB" w:rsidRPr="00354861" w:rsidRDefault="00813C47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7074A8" w14:textId="77777777" w:rsidR="00813C47" w:rsidRDefault="00813C47">
      <w:r>
        <w:separator/>
      </w:r>
    </w:p>
  </w:footnote>
  <w:footnote w:type="continuationSeparator" w:id="0">
    <w:p w14:paraId="117582D3" w14:textId="77777777" w:rsidR="00813C47" w:rsidRDefault="00813C4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7E5AB03D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127C6A36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4A035EDA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1D640B6F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782810FD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3DA453A7" wp14:editId="6429F705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3420AB6D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645D55A1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6BAAE3F1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15F78851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4355754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26946F08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2217539A" w14:textId="77777777" w:rsidR="009220EC" w:rsidRPr="00D84715" w:rsidRDefault="00813C47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73EF1036" w14:textId="77777777" w:rsidR="009220EC" w:rsidRDefault="00813C47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354DDC95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7140870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4EC36D52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27743E2E" w14:textId="77777777" w:rsidR="003D6D13" w:rsidRPr="00D84715" w:rsidRDefault="00813C47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31822DFF" w14:textId="77777777" w:rsidR="003D6D13" w:rsidRPr="00D84715" w:rsidRDefault="00813C47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6A2B6DD2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F20F77E" w14:textId="77777777"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3D99A7F4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3A45C6BE" w14:textId="77777777" w:rsidR="009220EC" w:rsidRPr="00D84715" w:rsidRDefault="00813C47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21E64CB4" w14:textId="77777777" w:rsidR="009220EC" w:rsidRPr="00D84715" w:rsidRDefault="00813C47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1B195B87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6D8FE1E" w14:textId="77777777"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37F66BB4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4ACD1A6D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397B98D2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55A2863B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57046C62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FBEDB78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038E9B75" w14:textId="77777777" w:rsidR="00E678BB" w:rsidRPr="00D84715" w:rsidRDefault="00813C47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48B0"/>
    <w:rsid w:val="00001D45"/>
    <w:rsid w:val="00033F3C"/>
    <w:rsid w:val="00037CA9"/>
    <w:rsid w:val="00062A3B"/>
    <w:rsid w:val="0008735C"/>
    <w:rsid w:val="000C4744"/>
    <w:rsid w:val="000E208D"/>
    <w:rsid w:val="00125B75"/>
    <w:rsid w:val="00136DD5"/>
    <w:rsid w:val="00181410"/>
    <w:rsid w:val="00196B10"/>
    <w:rsid w:val="002B5195"/>
    <w:rsid w:val="00307EC3"/>
    <w:rsid w:val="00336CDD"/>
    <w:rsid w:val="003B7FCC"/>
    <w:rsid w:val="004047A2"/>
    <w:rsid w:val="00436881"/>
    <w:rsid w:val="005A51AB"/>
    <w:rsid w:val="00673E6F"/>
    <w:rsid w:val="00694513"/>
    <w:rsid w:val="006E7559"/>
    <w:rsid w:val="007213A7"/>
    <w:rsid w:val="007548B0"/>
    <w:rsid w:val="00763B17"/>
    <w:rsid w:val="00774B2B"/>
    <w:rsid w:val="007A579D"/>
    <w:rsid w:val="0080145F"/>
    <w:rsid w:val="00813C47"/>
    <w:rsid w:val="0088155E"/>
    <w:rsid w:val="00897591"/>
    <w:rsid w:val="008E4586"/>
    <w:rsid w:val="00970CA5"/>
    <w:rsid w:val="009B6B29"/>
    <w:rsid w:val="009F7FB7"/>
    <w:rsid w:val="00B24F29"/>
    <w:rsid w:val="00B34454"/>
    <w:rsid w:val="00B45EC8"/>
    <w:rsid w:val="00B56859"/>
    <w:rsid w:val="00B76EF7"/>
    <w:rsid w:val="00BD04AE"/>
    <w:rsid w:val="00DE4694"/>
    <w:rsid w:val="00E94D74"/>
    <w:rsid w:val="00EA383F"/>
    <w:rsid w:val="00F61796"/>
    <w:rsid w:val="00F64A58"/>
    <w:rsid w:val="00FC0F7D"/>
    <w:rsid w:val="00FD41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1DA6BFF"/>
  <w15:docId w15:val="{E176B750-38F2-4071-88DB-8715C99C07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723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5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380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448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Props1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2775645-E6E6-4A65-9329-F547C9636B50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16</TotalTime>
  <Pages>2</Pages>
  <Words>456</Words>
  <Characters>2283</Characters>
  <Application>Microsoft Office Word</Application>
  <DocSecurity>0</DocSecurity>
  <Lines>19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Marina Paz</dc:creator>
  <cp:lastModifiedBy>תמר יצחק</cp:lastModifiedBy>
  <cp:revision>3</cp:revision>
  <dcterms:created xsi:type="dcterms:W3CDTF">2024-08-27T08:41:00Z</dcterms:created>
  <dcterms:modified xsi:type="dcterms:W3CDTF">2024-08-27T08:55:00Z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